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BD37F" w14:textId="77777777" w:rsidR="001574C7" w:rsidRPr="00AE7A35" w:rsidRDefault="001574C7" w:rsidP="001574C7">
      <w:pPr>
        <w:spacing w:after="26" w:line="276" w:lineRule="auto"/>
        <w:ind w:left="-5"/>
        <w:jc w:val="center"/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</w:pPr>
      <w:r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  <w:t>EMERGING</w:t>
      </w:r>
      <w:r w:rsidRPr="00AE7A35"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  <w:t xml:space="preserve"> RESEARCHER NOMINATION FORM</w:t>
      </w:r>
    </w:p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1574C7" w:rsidRPr="00AE7A35" w14:paraId="515D7DBD" w14:textId="77777777" w:rsidTr="00FF7E05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C3D93D8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  <w:color w:val="FFFFFF" w:themeColor="background1"/>
              </w:rPr>
            </w:pPr>
            <w:r w:rsidRPr="00AE7A35">
              <w:rPr>
                <w:rFonts w:asciiTheme="majorHAnsi" w:eastAsia="Times New Roman" w:hAnsiTheme="majorHAnsi" w:cstheme="majorHAnsi"/>
                <w:color w:val="FFFFFF" w:themeColor="background1"/>
                <w:sz w:val="24"/>
                <w:szCs w:val="24"/>
                <w:lang w:eastAsia="en-ZA"/>
              </w:rPr>
              <w:t xml:space="preserve"> </w:t>
            </w: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PARTICULARS OF NOMINEE: EMERGING RESEARCHER</w:t>
            </w:r>
            <w:r w:rsidRPr="00AE7A35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8"/>
                <w:szCs w:val="28"/>
                <w:lang w:eastAsia="en-ZA"/>
              </w:rPr>
              <w:t xml:space="preserve">  </w:t>
            </w:r>
          </w:p>
        </w:tc>
      </w:tr>
      <w:tr w:rsidR="001574C7" w14:paraId="4E07B54E" w14:textId="77777777" w:rsidTr="00FF7E05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AADA550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2ABA5E2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032281C5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18C341E3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15C35F0F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96B4845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5DD90256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93B77AE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0574E30C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13C054CA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SA ID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54817511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F7043EF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7036FCFA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893F6D0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69B90F73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0EAEE69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FC8E9AA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511D75C7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7B929B45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25BA6DE" w14:textId="77777777" w:rsidR="001574C7" w:rsidRPr="00AE7A35" w:rsidRDefault="001574C7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0B654E77" w14:textId="77777777" w:rsidTr="00FF7E05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723C390B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:rsidRPr="00AE7A35" w14:paraId="6C0B5D5F" w14:textId="77777777" w:rsidTr="00FF7E0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87FDB42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  <w:color w:val="FFFFFF" w:themeColor="background1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Detail of nomination</w:t>
            </w:r>
            <w:r w:rsidRPr="00AE7A35">
              <w:rPr>
                <w:rFonts w:asciiTheme="majorHAnsi" w:eastAsia="Times New Roman" w:hAnsiTheme="majorHAnsi" w:cstheme="majorHAnsi"/>
                <w:color w:val="FFFFFF" w:themeColor="background1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1A2293E3" w14:textId="77777777" w:rsidTr="00FF7E05">
        <w:tblPrEx>
          <w:tblCellMar>
            <w:top w:w="0" w:type="dxa"/>
            <w:bottom w:w="0" w:type="dxa"/>
          </w:tblCellMar>
        </w:tblPrEx>
        <w:trPr>
          <w:trHeight w:val="63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B0A0305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Please provide a detailed motivation concerning each of the following dimensions. Under each category provide links or relevant evidence to support the motivation) </w:t>
            </w:r>
          </w:p>
        </w:tc>
      </w:tr>
      <w:tr w:rsidR="001574C7" w14:paraId="233672C4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3B90205D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>The nominee’s record of sustained academic excellence in the social sciences and humanities.</w:t>
            </w:r>
          </w:p>
        </w:tc>
      </w:tr>
      <w:tr w:rsidR="001574C7" w14:paraId="5D453BFE" w14:textId="77777777" w:rsidTr="00FF7E0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7ADDA104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23771229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2A00848A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70E96D35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460F8A9B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67F4622E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41B5764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The nominee’s international reputation for their scholarship. </w:t>
            </w:r>
          </w:p>
        </w:tc>
      </w:tr>
      <w:tr w:rsidR="001574C7" w14:paraId="55C5E6B4" w14:textId="77777777" w:rsidTr="00FF7E05">
        <w:tblPrEx>
          <w:tblCellMar>
            <w:top w:w="0" w:type="dxa"/>
            <w:bottom w:w="0" w:type="dxa"/>
          </w:tblCellMar>
        </w:tblPrEx>
        <w:trPr>
          <w:trHeight w:val="1556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5676A29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0B606C82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0D2F60E4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DA4BE00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41A0886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6F2E84AE" w14:textId="77777777" w:rsidTr="00FF7E05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430620E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>The nominee’s record of contribution to the public’s understanding of social sciences and/or humanities.</w:t>
            </w:r>
          </w:p>
        </w:tc>
      </w:tr>
      <w:tr w:rsidR="001574C7" w14:paraId="5AB39FB6" w14:textId="77777777" w:rsidTr="00FF7E05">
        <w:tblPrEx>
          <w:tblCellMar>
            <w:top w:w="0" w:type="dxa"/>
            <w:bottom w:w="0" w:type="dxa"/>
          </w:tblCellMar>
        </w:tblPrEx>
        <w:trPr>
          <w:trHeight w:val="1555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6A4FFFE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2FDABFB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8BBADED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130C2C9A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517B8B5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0A15CA67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0102924F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</w:tc>
      </w:tr>
    </w:tbl>
    <w:p w14:paraId="3803001B" w14:textId="77777777" w:rsidR="001574C7" w:rsidRDefault="001574C7" w:rsidP="001574C7"/>
    <w:p w14:paraId="6627DBD4" w14:textId="77777777" w:rsidR="001574C7" w:rsidRDefault="001574C7" w:rsidP="001574C7"/>
    <w:p w14:paraId="222953EC" w14:textId="77777777" w:rsidR="001574C7" w:rsidRDefault="001574C7" w:rsidP="001574C7"/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1574C7" w14:paraId="60235D47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6853A89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>Evidence of the nominee’s meaningful, impactful work over a period.</w:t>
            </w:r>
          </w:p>
        </w:tc>
      </w:tr>
      <w:tr w:rsidR="001574C7" w14:paraId="6EEEAE4C" w14:textId="77777777" w:rsidTr="00FF7E05">
        <w:tblPrEx>
          <w:tblCellMar>
            <w:top w:w="0" w:type="dxa"/>
            <w:bottom w:w="0" w:type="dxa"/>
          </w:tblCellMar>
        </w:tblPrEx>
        <w:trPr>
          <w:trHeight w:val="2791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7BE5FE2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D713AF0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2BEF0139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0B0EC140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0186A0C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53A9383B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1DDF2287" w14:textId="77777777" w:rsidR="001574C7" w:rsidRPr="00AE7A35" w:rsidRDefault="001574C7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143C4886" w14:textId="77777777" w:rsidR="001574C7" w:rsidRPr="00AE7A35" w:rsidRDefault="001574C7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7B6E7FC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31D90648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55A18E32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Detail of nominator</w:t>
            </w: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CC32B64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DD2C422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9BB2D3C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07779898" w14:textId="77777777" w:rsidTr="00FF7E05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566477F0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75A1F81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369AD5B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1225B4F2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B9B6475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7C74F2FC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82C2F29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21A0D17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F4E242D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D9AA043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00307C7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24619BF7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3CEA5BE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9B94A3C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706A237C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4FA92719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274DD827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11CB3BDF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32E04BA7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1C30608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5E65E432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3CC4A11F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4075876D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05F04C60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of Nominee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EAEBC2A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1574C7" w14:paraId="018ABF68" w14:textId="77777777" w:rsidTr="00FF7E05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77D93749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59" w:type="dxa"/>
            </w:tcMar>
          </w:tcPr>
          <w:p w14:paraId="632AF1CA" w14:textId="77777777" w:rsidR="001574C7" w:rsidRPr="00AE7A35" w:rsidRDefault="001574C7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</w:tbl>
    <w:p w14:paraId="42DDB746" w14:textId="77777777" w:rsidR="001574C7" w:rsidRDefault="001574C7" w:rsidP="001574C7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4ECCBEA3" w14:textId="77777777" w:rsidR="001574C7" w:rsidRDefault="001574C7" w:rsidP="001574C7">
      <w:pPr>
        <w:spacing w:after="178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1FBA6017" w14:textId="77777777" w:rsidR="001574C7" w:rsidRDefault="001574C7" w:rsidP="001574C7">
      <w:pPr>
        <w:spacing w:after="179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4C0502E9" w14:textId="77777777" w:rsidR="001574C7" w:rsidRDefault="001574C7" w:rsidP="001574C7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774D7317" w14:textId="77777777" w:rsidR="001574C7" w:rsidRDefault="001574C7" w:rsidP="001574C7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71454060" w14:textId="77777777" w:rsidR="001574C7" w:rsidRDefault="001574C7" w:rsidP="001574C7">
      <w:pPr>
        <w:spacing w:after="179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08C38902" w14:textId="77777777" w:rsidR="001574C7" w:rsidRDefault="001574C7" w:rsidP="001574C7">
      <w:pPr>
        <w:spacing w:after="177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sectPr w:rsidR="001574C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080" w:right="1440" w:bottom="1440" w:left="1440" w:header="72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37BE8" w14:textId="77777777" w:rsidR="001F725A" w:rsidRDefault="001F725A">
      <w:pPr>
        <w:spacing w:after="0" w:line="240" w:lineRule="auto"/>
      </w:pPr>
      <w:r>
        <w:separator/>
      </w:r>
    </w:p>
  </w:endnote>
  <w:endnote w:type="continuationSeparator" w:id="0">
    <w:p w14:paraId="7A47EF6A" w14:textId="77777777" w:rsidR="001F725A" w:rsidRDefault="001F7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3787446"/>
      <w:docPartObj>
        <w:docPartGallery w:val="Page Numbers (Bottom of Page)"/>
        <w:docPartUnique/>
      </w:docPartObj>
    </w:sdtPr>
    <w:sdtContent>
      <w:p w14:paraId="02178A2A" w14:textId="25FD4E36" w:rsidR="00483868" w:rsidRDefault="00483868" w:rsidP="00B315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47AC04E" w14:textId="77777777" w:rsidR="00483868" w:rsidRDefault="00483868" w:rsidP="0048386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5686330"/>
      <w:docPartObj>
        <w:docPartGallery w:val="Page Numbers (Bottom of Page)"/>
        <w:docPartUnique/>
      </w:docPartObj>
    </w:sdtPr>
    <w:sdtContent>
      <w:p w14:paraId="3A1BE683" w14:textId="7A548F8E" w:rsidR="00483868" w:rsidRDefault="00483868" w:rsidP="00483868">
        <w:pPr>
          <w:pStyle w:val="Footer"/>
          <w:framePr w:wrap="none" w:vAnchor="text" w:hAnchor="page" w:x="11443" w:y="68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7F72C30" w14:textId="50D96BDD" w:rsidR="00F72758" w:rsidRDefault="00483868" w:rsidP="00483868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3E9E90E" wp14:editId="05B0C066">
          <wp:simplePos x="0" y="0"/>
          <wp:positionH relativeFrom="column">
            <wp:posOffset>1851964</wp:posOffset>
          </wp:positionH>
          <wp:positionV relativeFrom="page">
            <wp:posOffset>10008235</wp:posOffset>
          </wp:positionV>
          <wp:extent cx="2133600" cy="63500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87E1EA2" wp14:editId="45FC23F2">
          <wp:simplePos x="0" y="0"/>
          <wp:positionH relativeFrom="column">
            <wp:posOffset>-675695</wp:posOffset>
          </wp:positionH>
          <wp:positionV relativeFrom="page">
            <wp:posOffset>10011106</wp:posOffset>
          </wp:positionV>
          <wp:extent cx="2047240" cy="608965"/>
          <wp:effectExtent l="0" t="0" r="0" b="635"/>
          <wp:wrapSquare wrapText="bothSides"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12610BE" wp14:editId="53CCC826">
          <wp:simplePos x="0" y="0"/>
          <wp:positionH relativeFrom="column">
            <wp:posOffset>4549775</wp:posOffset>
          </wp:positionH>
          <wp:positionV relativeFrom="page">
            <wp:posOffset>10005060</wp:posOffset>
          </wp:positionV>
          <wp:extent cx="1538605" cy="536575"/>
          <wp:effectExtent l="0" t="0" r="0" b="0"/>
          <wp:wrapSquare wrapText="bothSides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p w14:paraId="5066F691" w14:textId="43083D88" w:rsidR="00F72758" w:rsidRDefault="00000000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3561" w14:textId="0C767D2F" w:rsidR="00F72758" w:rsidRDefault="00AE7A35" w:rsidP="00AE7A35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E7A371A" wp14:editId="356A4E49">
          <wp:simplePos x="0" y="0"/>
          <wp:positionH relativeFrom="column">
            <wp:posOffset>1892300</wp:posOffset>
          </wp:positionH>
          <wp:positionV relativeFrom="page">
            <wp:posOffset>9936480</wp:posOffset>
          </wp:positionV>
          <wp:extent cx="2133600" cy="635000"/>
          <wp:effectExtent l="0" t="0" r="0" b="0"/>
          <wp:wrapSquare wrapText="bothSides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60591A32" wp14:editId="51C3B26A">
          <wp:simplePos x="0" y="0"/>
          <wp:positionH relativeFrom="column">
            <wp:posOffset>4431444</wp:posOffset>
          </wp:positionH>
          <wp:positionV relativeFrom="page">
            <wp:posOffset>10015220</wp:posOffset>
          </wp:positionV>
          <wp:extent cx="1538605" cy="536575"/>
          <wp:effectExtent l="0" t="0" r="0" b="0"/>
          <wp:wrapSquare wrapText="bothSides"/>
          <wp:docPr id="80" name="Picture 8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68">
      <w:rPr>
        <w:noProof/>
      </w:rPr>
      <w:drawing>
        <wp:anchor distT="0" distB="0" distL="114300" distR="114300" simplePos="0" relativeHeight="251670528" behindDoc="0" locked="0" layoutInCell="1" allowOverlap="1" wp14:anchorId="198FA5D7" wp14:editId="32B02CA4">
          <wp:simplePos x="0" y="0"/>
          <wp:positionH relativeFrom="column">
            <wp:posOffset>-575310</wp:posOffset>
          </wp:positionH>
          <wp:positionV relativeFrom="page">
            <wp:posOffset>9939020</wp:posOffset>
          </wp:positionV>
          <wp:extent cx="2047240" cy="608965"/>
          <wp:effectExtent l="0" t="0" r="0" b="635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sdt>
    <w:sdtPr>
      <w:rPr>
        <w:rStyle w:val="PageNumber"/>
      </w:rPr>
      <w:id w:val="362101389"/>
      <w:docPartObj>
        <w:docPartGallery w:val="Page Numbers (Bottom of Page)"/>
        <w:docPartUnique/>
      </w:docPartObj>
    </w:sdtPr>
    <w:sdtContent>
      <w:p w14:paraId="155EF9CE" w14:textId="77777777" w:rsidR="00AE7A35" w:rsidRDefault="00AE7A35" w:rsidP="00AE7A35">
        <w:pPr>
          <w:pStyle w:val="Footer"/>
          <w:framePr w:wrap="none" w:vAnchor="text" w:hAnchor="page" w:x="11411" w:y="15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438D99" w14:textId="13534C06" w:rsidR="00F72758" w:rsidRDefault="00000000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4259D" w14:textId="77777777" w:rsidR="001F725A" w:rsidRDefault="001F725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0F3738" w14:textId="77777777" w:rsidR="001F725A" w:rsidRDefault="001F7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AE5" w14:textId="0F074C9A" w:rsidR="00483868" w:rsidRDefault="00AE7A35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A289011" wp14:editId="5473E9A2">
          <wp:simplePos x="0" y="0"/>
          <wp:positionH relativeFrom="column">
            <wp:posOffset>-597259</wp:posOffset>
          </wp:positionH>
          <wp:positionV relativeFrom="page">
            <wp:posOffset>79320</wp:posOffset>
          </wp:positionV>
          <wp:extent cx="605790" cy="605790"/>
          <wp:effectExtent l="0" t="0" r="3810" b="3810"/>
          <wp:wrapSquare wrapText="bothSides"/>
          <wp:docPr id="88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98FF420" wp14:editId="42D28968">
              <wp:simplePos x="0" y="0"/>
              <wp:positionH relativeFrom="column">
                <wp:posOffset>316865</wp:posOffset>
              </wp:positionH>
              <wp:positionV relativeFrom="paragraph">
                <wp:posOffset>-377190</wp:posOffset>
              </wp:positionV>
              <wp:extent cx="5873750" cy="546100"/>
              <wp:effectExtent l="0" t="0" r="0" b="0"/>
              <wp:wrapNone/>
              <wp:docPr id="87" name="Text 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750" cy="546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6D565D" w14:textId="77777777" w:rsidR="00AE7A35" w:rsidRPr="00483868" w:rsidRDefault="00AE7A35" w:rsidP="00AE7A35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17971D82" w14:textId="77777777" w:rsidR="00AE7A35" w:rsidRPr="00483868" w:rsidRDefault="00AE7A35" w:rsidP="00AE7A35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FF420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margin-left:24.95pt;margin-top:-29.7pt;width:462.5pt;height:4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guYFgIAACwEAAAOAAAAZHJzL2Uyb0RvYy54bWysU01vGyEQvVfqf0Dc67Ud20lXXkduIleV&#13;&#10;rCSSU+WMWfCuBAwF7F3313dg1x9Ne6p6gYEZ5uO9x/y+1YochPM1mIKOBkNKhOFQ1mZX0O+vq093&#13;&#10;lPjATMkUGFHQo/D0fvHxw7yxuRhDBaoUjmAS4/PGFrQKweZZ5nklNPMDsMKgU4LTLODR7bLSsQaz&#13;&#10;a5WNh8NZ1oArrQMuvMfbx85JFym/lIKHZym9CEQVFHsLaXVp3cY1W8xZvnPMVjXv22D/0IVmtcGi&#13;&#10;51SPLDCyd/UfqXTNHXiQYcBBZyBlzUWaAacZDd9Ns6mYFWkWBMfbM0z+/6XlT4eNfXEktF+gRQIj&#13;&#10;II31ucfLOE8rnY47dkrQjxAez7CJNhCOl9O725vbKbo4+qaT2WiYcM0ur63z4asATaJRUIe0JLTY&#13;&#10;Ye0DVsTQU0gsZmBVK5WoUYY0BZ3dYPrfPPhCGXx46TVaod22/QBbKI84l4OOcm/5qsbia+bDC3PI&#13;&#10;MfaLug3PuEgFWAR6i5IK3M+/3cd4hB69lDSomYL6H3vmBCXqm0FSPo8mkyiydJhMb8d4cNee7bXH&#13;&#10;7PUDoCxH+EMsT2aMD+pkSgf6DeW9jFXRxQzH2gUNJ/MhdErG78HFcpmCUFaWhbXZWB5TR9AitK/t&#13;&#10;G3O2xz8gc09wUhfL39HQxXZwL/cBZJ04igB3qPa4oyQTdf33iZq/Pqeoyydf/AIAAP//AwBQSwME&#13;&#10;FAAGAAgAAAAhAPY5+xTlAAAADgEAAA8AAABkcnMvZG93bnJldi54bWxMTz1PwzAQ3ZH4D9YhsbUO&#13;&#10;URqaNE5VBVVIiA4tXdic2E0i7HOI3Tbw6zkmWE66e+/eR7GerGEXPfreoYCHeQRMY+NUj62A49t2&#13;&#10;tgTmg0QljUMt4Et7WJe3N4XMlbviXl8OoWUkgj6XAroQhpxz33TaSj93g0bCTm60MtA6tlyN8kri&#13;&#10;1vA4ilJuZY/k0MlBV51uPg5nK+Cl2u7kvo7t8ttUz6+nzfB5fF8IcX83Pa1obFbAgp7C3wf8dqD8&#13;&#10;UFKw2p1ReWYEJFlGTAGzRZYAI0L2mNClFhCnKfCy4P9rlD8AAAD//wMAUEsBAi0AFAAGAAgAAAAh&#13;&#10;ALaDOJL+AAAA4QEAABMAAAAAAAAAAAAAAAAAAAAAAFtDb250ZW50X1R5cGVzXS54bWxQSwECLQAU&#13;&#10;AAYACAAAACEAOP0h/9YAAACUAQAACwAAAAAAAAAAAAAAAAAvAQAAX3JlbHMvLnJlbHNQSwECLQAU&#13;&#10;AAYACAAAACEAw9ILmBYCAAAsBAAADgAAAAAAAAAAAAAAAAAuAgAAZHJzL2Uyb0RvYy54bWxQSwEC&#13;&#10;LQAUAAYACAAAACEA9jn7FOUAAAAOAQAADwAAAAAAAAAAAAAAAABwBAAAZHJzL2Rvd25yZXYueG1s&#13;&#10;UEsFBgAAAAAEAAQA8wAAAIIFAAAAAA==&#13;&#10;" filled="f" stroked="f" strokeweight=".5pt">
              <v:textbox>
                <w:txbxContent>
                  <w:p w14:paraId="626D565D" w14:textId="77777777" w:rsidR="00AE7A35" w:rsidRPr="00483868" w:rsidRDefault="00AE7A35" w:rsidP="00AE7A35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17971D82" w14:textId="77777777" w:rsidR="00AE7A35" w:rsidRPr="00483868" w:rsidRDefault="00AE7A35" w:rsidP="00AE7A35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BB7192" wp14:editId="01115B9A">
              <wp:simplePos x="0" y="0"/>
              <wp:positionH relativeFrom="column">
                <wp:posOffset>-904461</wp:posOffset>
              </wp:positionH>
              <wp:positionV relativeFrom="paragraph">
                <wp:posOffset>-436880</wp:posOffset>
              </wp:positionV>
              <wp:extent cx="7523480" cy="665480"/>
              <wp:effectExtent l="0" t="0" r="0" b="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5F4CAF" id="Rectangle 86" o:spid="_x0000_s1026" style="position:absolute;margin-left:-71.2pt;margin-top:-34.4pt;width:592.4pt;height:5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iZ1Tj&#13;&#10;4gAAABEBAAAPAAAAZHJzL2Rvd25yZXYueG1sTE87T8MwEN6R+A/WIbG1dtoqKmmcChUhwQYtQ8dr&#13;&#10;bJKI+BxiNwn8eq4ssJzu8d33yLeTa8Vg+9B40pDMFQhLpTcNVRreDo+zNYgQkQy2nqyGLxtgW1xf&#13;&#10;5ZgZP9KrHfaxEkxCIUMNdYxdJmUoa+swzH1niW/vvncYeewraXocmdy1cqFUKh02xAo1dnZX2/Jj&#13;&#10;f3Yavp9Gfzgmx/ITX4Zn16FZ4u5O69ub6WHD5X4DItop/n3AJQP7h4KNnfyZTBCthlmyWqwYy126&#13;&#10;5iQXiPpdnTQsUwWyyOX/JMUP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GJnVOPi&#13;&#10;AAAAEQEAAA8AAAAAAAAAAAAAAAAA1AQAAGRycy9kb3ducmV2LnhtbFBLBQYAAAAABAAEAPMAAADj&#13;&#10;BQAAAAA=&#13;&#10;" fillcolor="#ffa60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7100" w14:textId="2F57744A" w:rsidR="00F72758" w:rsidRDefault="004838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66E988" wp14:editId="4AA7B5ED">
              <wp:simplePos x="0" y="0"/>
              <wp:positionH relativeFrom="column">
                <wp:posOffset>318052</wp:posOffset>
              </wp:positionH>
              <wp:positionV relativeFrom="paragraph">
                <wp:posOffset>-397564</wp:posOffset>
              </wp:positionV>
              <wp:extent cx="5874026" cy="546652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4026" cy="5466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DD7AB2" w14:textId="5822B664" w:rsidR="00483868" w:rsidRPr="00483868" w:rsidRDefault="00483868" w:rsidP="00483868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46BC0819" w14:textId="0877382E" w:rsidR="00483868" w:rsidRPr="00483868" w:rsidRDefault="00483868" w:rsidP="00483868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66E98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5.05pt;margin-top:-31.3pt;width:462.5pt;height:4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vOWGgIAADMEAAAOAAAAZHJzL2Uyb0RvYy54bWysU8tu2zAQvBfIPxC8x5Jd20kFy4GbwEUB&#13;&#10;IwngFDnTFGkRoLgsSVtyv75Lyi+kPRW9ULvc1T5mhrOHrtFkL5xXYEo6HOSUCMOhUmZb0h9vy9t7&#13;&#10;SnxgpmIajCjpQXj6ML/5NGttIUZQg66EI1jE+KK1Ja1DsEWWeV6LhvkBWGEwKME1LKDrtlnlWIvV&#13;&#10;G52N8nyateAq64AL7/H2qQ/SeaovpeDhRUovAtElxdlCOl06N/HM5jNWbB2zteLHMdg/TNEwZbDp&#13;&#10;udQTC4zsnPqjVKO4Aw8yDDg0GUipuEg74DbD/MM265pZkXZBcLw9w+T/X1n+vF/bV0dC9xU6JDAC&#13;&#10;0lpfeLyM+3TSNfGLkxKMI4SHM2yiC4Tj5eT+bpyPppRwjE3G0+lkFMtkl7+t8+GbgIZEo6QOaUlo&#13;&#10;sf3Khz71lBKbGVgqrRM12pC2pNPPkzz9cI5gcW2wx2XWaIVu0xFVXe2xgeqA6znomfeWLxXOsGI+&#13;&#10;vDKHVONGKN/wgofUgL3gaFFSg/v1t/uYjwxglJIWpVNS/3PHnKBEfzfIzZfheBy1lpzx5G6EjruO&#13;&#10;bK4jZtc8AqpziA/F8mTG/KBPpnTQvKPKF7Erhpjh2Luk4WQ+hl7Q+Eq4WCxSEqrLsrAya8tj6Yhq&#13;&#10;RPite2fOHmkISOAznETGig9s9Lk9H4tdAKkSVRHnHtUj/KjMRPbxFUXpX/sp6/LW578BAAD//wMA&#13;&#10;UEsDBBQABgAIAAAAIQCOaFcn5AAAAA4BAAAPAAAAZHJzL2Rvd25yZXYueG1sTE9NT8MwDL0j8R8i&#13;&#10;I3Hb0hW1jK7pNBVNSAgOG7twSxuvrWic0mRb4ddjTnCxZL/n95GvJ9uLM46+c6RgMY9AINXOdNQo&#13;&#10;OLxtZ0sQPmgyuneECr7Qw7q4vsp1ZtyFdnjeh0awCPlMK2hDGDIpfd2i1X7uBiTGjm60OvA6NtKM&#13;&#10;+sLitpdxFKXS6o7YodUDli3WH/uTVfBcbl/1rort8rsvn16Om+Hz8J4odXszPa54bFYgAk7h7wN+&#13;&#10;O3B+KDhY5U5kvOgVJNGCmQpmaZyCYMLDfcKXSkF8l4Ascvm/RvEDAAD//wMAUEsBAi0AFAAGAAgA&#13;&#10;AAAhALaDOJL+AAAA4QEAABMAAAAAAAAAAAAAAAAAAAAAAFtDb250ZW50X1R5cGVzXS54bWxQSwEC&#13;&#10;LQAUAAYACAAAACEAOP0h/9YAAACUAQAACwAAAAAAAAAAAAAAAAAvAQAAX3JlbHMvLnJlbHNQSwEC&#13;&#10;LQAUAAYACAAAACEAhR7zlhoCAAAzBAAADgAAAAAAAAAAAAAAAAAuAgAAZHJzL2Uyb0RvYy54bWxQ&#13;&#10;SwECLQAUAAYACAAAACEAjmhXJ+QAAAAOAQAADwAAAAAAAAAAAAAAAAB0BAAAZHJzL2Rvd25yZXYu&#13;&#10;eG1sUEsFBgAAAAAEAAQA8wAAAIUFAAAAAA==&#13;&#10;" filled="f" stroked="f" strokeweight=".5pt">
              <v:textbox>
                <w:txbxContent>
                  <w:p w14:paraId="00DD7AB2" w14:textId="5822B664" w:rsidR="00483868" w:rsidRPr="00483868" w:rsidRDefault="00483868" w:rsidP="00483868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46BC0819" w14:textId="0877382E" w:rsidR="00483868" w:rsidRPr="00483868" w:rsidRDefault="00483868" w:rsidP="00483868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43E67A" wp14:editId="5FB85EF4">
              <wp:simplePos x="0" y="0"/>
              <wp:positionH relativeFrom="column">
                <wp:posOffset>-904240</wp:posOffset>
              </wp:positionH>
              <wp:positionV relativeFrom="paragraph">
                <wp:posOffset>-457200</wp:posOffset>
              </wp:positionV>
              <wp:extent cx="7523480" cy="66548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94A3B7" id="Rectangle 4" o:spid="_x0000_s1026" style="position:absolute;margin-left:-71.2pt;margin-top:-36pt;width:592.4pt;height:5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6MDZB&#13;&#10;4gAAABEBAAAPAAAAZHJzL2Rvd25yZXYueG1sTE9LT8JAEL6T+B82Y8INti0EsXRLDIZEbwoeOA7d&#13;&#10;tW3sztbu0lZ/vYMXvUzm8c33yLajbURvOl87UhDPIxCGCqdrKhW8HfezNQgfkDQ2joyCL+Nhm99M&#13;&#10;Mky1G+jV9IdQCiYhn6KCKoQ2ldIXlbHo5641xLd311kMPHal1B0OTG4bmUTRSlqsiRUqbM2uMsXH&#13;&#10;4WIVfD8N7niKT8UnvvTPtkW9wN29UtPb8XHD5WEDIpgx/H3ANQP7h5yNnd2FtBeNglm8TJaM5e4u&#13;&#10;4WhXSPS7OitYJGuQeSb/J8l/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HowNkHi&#13;&#10;AAAAEQEAAA8AAAAAAAAAAAAAAAAA1AQAAGRycy9kb3ducmV2LnhtbFBLBQYAAAAABAAEAPMAAADj&#13;&#10;BQAAAAA=&#13;&#10;" fillcolor="#ffa6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03B95B3" wp14:editId="78EABCDB">
          <wp:simplePos x="0" y="0"/>
          <wp:positionH relativeFrom="column">
            <wp:posOffset>-527050</wp:posOffset>
          </wp:positionH>
          <wp:positionV relativeFrom="page">
            <wp:posOffset>59055</wp:posOffset>
          </wp:positionV>
          <wp:extent cx="605790" cy="605790"/>
          <wp:effectExtent l="0" t="0" r="3810" b="3810"/>
          <wp:wrapSquare wrapText="bothSides"/>
          <wp:docPr id="84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06F73"/>
    <w:rsid w:val="001574C7"/>
    <w:rsid w:val="001F725A"/>
    <w:rsid w:val="003D562F"/>
    <w:rsid w:val="00483868"/>
    <w:rsid w:val="00506F73"/>
    <w:rsid w:val="00A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15F3F0"/>
  <w15:docId w15:val="{D8A3E57F-837A-0C40-9656-43B1616E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ZA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  <w:uiPriority w:val="99"/>
    <w:semiHidden/>
    <w:unhideWhenUsed/>
    <w:rsid w:val="0048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Meyer</dc:creator>
  <dc:description/>
  <cp:lastModifiedBy>Ilze Visagie</cp:lastModifiedBy>
  <cp:revision>2</cp:revision>
  <dcterms:created xsi:type="dcterms:W3CDTF">2023-02-09T08:33:00Z</dcterms:created>
  <dcterms:modified xsi:type="dcterms:W3CDTF">2023-02-09T08:33:00Z</dcterms:modified>
</cp:coreProperties>
</file>